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488" w:type="dxa"/>
        <w:tblLook w:val="04A0" w:firstRow="1" w:lastRow="0" w:firstColumn="1" w:lastColumn="0" w:noHBand="0" w:noVBand="1"/>
      </w:tblPr>
      <w:tblGrid>
        <w:gridCol w:w="10488"/>
      </w:tblGrid>
      <w:tr w:rsidR="00B5111B" w:rsidRPr="00940B67" w14:paraId="311D7422" w14:textId="77777777" w:rsidTr="00797003">
        <w:trPr>
          <w:trHeight w:hRule="exact" w:val="907"/>
        </w:trPr>
        <w:tc>
          <w:tcPr>
            <w:tcW w:w="10488" w:type="dxa"/>
          </w:tcPr>
          <w:p w14:paraId="0AF75859" w14:textId="77777777" w:rsidR="00B5111B" w:rsidRPr="00940B67" w:rsidRDefault="00B5111B" w:rsidP="00797003">
            <w:pPr>
              <w:tabs>
                <w:tab w:val="center" w:pos="1276"/>
                <w:tab w:val="left" w:pos="1985"/>
                <w:tab w:val="center" w:pos="3544"/>
                <w:tab w:val="left" w:pos="4536"/>
                <w:tab w:val="left" w:pos="5954"/>
                <w:tab w:val="center" w:pos="8080"/>
                <w:tab w:val="right" w:pos="10488"/>
              </w:tabs>
              <w:spacing w:line="276" w:lineRule="auto"/>
              <w:jc w:val="center"/>
              <w:rPr>
                <w:b/>
                <w:bCs/>
                <w:color w:val="FF0000"/>
                <w:u w:val="single"/>
                <w:lang w:val="en-US"/>
              </w:rPr>
            </w:pPr>
            <w:r w:rsidRPr="00940B67">
              <w:rPr>
                <w:b/>
                <w:bCs/>
                <w:color w:val="FF0000"/>
                <w:u w:val="single"/>
                <w:lang w:val="en-US"/>
              </w:rPr>
              <w:t>ATENÇÃO</w:t>
            </w:r>
          </w:p>
          <w:p w14:paraId="4E0501A8" w14:textId="657F32BB" w:rsidR="009A7FD2" w:rsidRPr="00940B67" w:rsidRDefault="00966C5C" w:rsidP="00A4020F">
            <w:pPr>
              <w:pStyle w:val="PargrafodaLista"/>
              <w:numPr>
                <w:ilvl w:val="0"/>
                <w:numId w:val="1"/>
              </w:numPr>
              <w:tabs>
                <w:tab w:val="center" w:pos="1276"/>
                <w:tab w:val="left" w:pos="1985"/>
                <w:tab w:val="center" w:pos="3544"/>
                <w:tab w:val="left" w:pos="4536"/>
                <w:tab w:val="left" w:pos="5954"/>
                <w:tab w:val="center" w:pos="8080"/>
                <w:tab w:val="right" w:pos="10488"/>
              </w:tabs>
              <w:spacing w:line="276" w:lineRule="auto"/>
              <w:ind w:left="3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Este Laudo </w:t>
            </w:r>
            <w:r w:rsidR="00967EBE" w:rsidRPr="00940B67">
              <w:rPr>
                <w:sz w:val="18"/>
                <w:szCs w:val="18"/>
              </w:rPr>
              <w:t xml:space="preserve">é de apresentação obrigatória </w:t>
            </w:r>
            <w:r w:rsidR="00EA7C78" w:rsidRPr="00940B67">
              <w:rPr>
                <w:sz w:val="18"/>
                <w:szCs w:val="18"/>
              </w:rPr>
              <w:t>em casos de Alvará de Funcionamento</w:t>
            </w:r>
            <w:r w:rsidR="0075104B" w:rsidRPr="00940B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 para atividades que apresentem equipamentos e/ou brinquedos </w:t>
            </w:r>
            <w:r w:rsidR="001C2014">
              <w:rPr>
                <w:sz w:val="18"/>
                <w:szCs w:val="18"/>
              </w:rPr>
              <w:t>infláveis, mecânicos</w:t>
            </w:r>
            <w:r>
              <w:rPr>
                <w:sz w:val="18"/>
                <w:szCs w:val="18"/>
              </w:rPr>
              <w:t xml:space="preserve">, </w:t>
            </w:r>
            <w:r w:rsidR="001C2014">
              <w:rPr>
                <w:sz w:val="18"/>
                <w:szCs w:val="18"/>
              </w:rPr>
              <w:t>eletromecânicos ou congêneres.</w:t>
            </w:r>
          </w:p>
        </w:tc>
      </w:tr>
    </w:tbl>
    <w:p w14:paraId="51FCF79E" w14:textId="77777777" w:rsidR="00B5111B" w:rsidRPr="00940B67" w:rsidRDefault="00B5111B" w:rsidP="00B5111B">
      <w:pPr>
        <w:spacing w:after="0"/>
        <w:jc w:val="center"/>
        <w:rPr>
          <w:b/>
          <w:bCs/>
        </w:rPr>
      </w:pPr>
    </w:p>
    <w:p w14:paraId="40B0F04D" w14:textId="77777777" w:rsidR="00966C5C" w:rsidRPr="0000738C" w:rsidRDefault="00966C5C" w:rsidP="0075104B">
      <w:pPr>
        <w:spacing w:after="0"/>
        <w:jc w:val="center"/>
        <w:rPr>
          <w:rFonts w:cstheme="minorHAnsi"/>
          <w:b/>
          <w:bCs/>
          <w:sz w:val="23"/>
          <w:szCs w:val="23"/>
        </w:rPr>
      </w:pPr>
      <w:r w:rsidRPr="0000738C">
        <w:rPr>
          <w:rFonts w:cstheme="minorHAnsi"/>
          <w:b/>
          <w:bCs/>
          <w:sz w:val="23"/>
          <w:szCs w:val="23"/>
        </w:rPr>
        <w:t>LAUDO DE INSPEÇÃO E DECLARAÇÃO DE MANUTEÇÃO DE EQUIPAMENTOS DE DIVERSÃO,</w:t>
      </w:r>
    </w:p>
    <w:p w14:paraId="524362F5" w14:textId="629708DF" w:rsidR="00EA7C78" w:rsidRPr="0000738C" w:rsidRDefault="00966C5C" w:rsidP="0075104B">
      <w:pPr>
        <w:spacing w:after="0"/>
        <w:jc w:val="center"/>
        <w:rPr>
          <w:rFonts w:cstheme="minorHAnsi"/>
          <w:b/>
          <w:bCs/>
          <w:sz w:val="23"/>
          <w:szCs w:val="23"/>
        </w:rPr>
      </w:pPr>
      <w:r w:rsidRPr="0000738C">
        <w:rPr>
          <w:rFonts w:cstheme="minorHAnsi"/>
          <w:b/>
          <w:bCs/>
          <w:sz w:val="23"/>
          <w:szCs w:val="23"/>
        </w:rPr>
        <w:t xml:space="preserve">MECÂNICOS, ELETROMECÂNICOS, </w:t>
      </w:r>
      <w:r w:rsidR="001C2014" w:rsidRPr="0000738C">
        <w:rPr>
          <w:rFonts w:cstheme="minorHAnsi"/>
          <w:b/>
          <w:bCs/>
          <w:sz w:val="23"/>
          <w:szCs w:val="23"/>
        </w:rPr>
        <w:t>INFLÁVEIS E CONGÊNERES</w:t>
      </w:r>
      <w:r w:rsidRPr="0000738C">
        <w:rPr>
          <w:rFonts w:cstheme="minorHAnsi"/>
          <w:b/>
          <w:bCs/>
          <w:sz w:val="23"/>
          <w:szCs w:val="23"/>
        </w:rPr>
        <w:t xml:space="preserve">. </w:t>
      </w:r>
    </w:p>
    <w:p w14:paraId="6575CEFD" w14:textId="77777777" w:rsidR="00CE29B2" w:rsidRPr="0000738C" w:rsidRDefault="00CE29B2" w:rsidP="00B5111B">
      <w:pPr>
        <w:spacing w:after="0"/>
        <w:jc w:val="center"/>
        <w:rPr>
          <w:rFonts w:cstheme="minorHAnsi"/>
          <w:b/>
          <w:bCs/>
          <w:sz w:val="23"/>
          <w:szCs w:val="23"/>
        </w:rPr>
      </w:pPr>
    </w:p>
    <w:p w14:paraId="235016A3" w14:textId="3349E32F" w:rsidR="00356305" w:rsidRPr="0000738C" w:rsidRDefault="00F35A7F" w:rsidP="0000738C">
      <w:pPr>
        <w:tabs>
          <w:tab w:val="left" w:pos="2410"/>
          <w:tab w:val="left" w:pos="4395"/>
          <w:tab w:val="left" w:pos="7797"/>
        </w:tabs>
        <w:spacing w:after="0" w:line="276" w:lineRule="auto"/>
        <w:jc w:val="both"/>
        <w:rPr>
          <w:rFonts w:cstheme="minorHAnsi"/>
          <w:sz w:val="23"/>
          <w:szCs w:val="23"/>
        </w:rPr>
      </w:pPr>
      <w:r w:rsidRPr="0000738C">
        <w:rPr>
          <w:rFonts w:cstheme="minorHAnsi"/>
          <w:sz w:val="23"/>
          <w:szCs w:val="23"/>
        </w:rPr>
        <w:t>Nós</w:t>
      </w:r>
      <w:r w:rsidR="00C744B1" w:rsidRPr="0000738C">
        <w:rPr>
          <w:rFonts w:cstheme="minorHAnsi"/>
          <w:sz w:val="23"/>
          <w:szCs w:val="23"/>
        </w:rPr>
        <w:t>,</w:t>
      </w:r>
      <w:r w:rsidRPr="0000738C">
        <w:rPr>
          <w:rFonts w:cstheme="minorHAnsi"/>
          <w:sz w:val="23"/>
          <w:szCs w:val="23"/>
        </w:rPr>
        <w:t xml:space="preserve"> abaixo assinados, na condição de </w:t>
      </w:r>
      <w:r w:rsidR="0000738C">
        <w:rPr>
          <w:rFonts w:cstheme="minorHAnsi"/>
          <w:sz w:val="23"/>
          <w:szCs w:val="23"/>
        </w:rPr>
        <w:t>p</w:t>
      </w:r>
      <w:r w:rsidR="00966C5C" w:rsidRPr="0000738C">
        <w:rPr>
          <w:rFonts w:cstheme="minorHAnsi"/>
          <w:sz w:val="23"/>
          <w:szCs w:val="23"/>
        </w:rPr>
        <w:t>roprietário</w:t>
      </w:r>
      <w:r w:rsidR="0075104B" w:rsidRPr="0000738C">
        <w:rPr>
          <w:rFonts w:cstheme="minorHAnsi"/>
          <w:sz w:val="23"/>
          <w:szCs w:val="23"/>
        </w:rPr>
        <w:t xml:space="preserve"> </w:t>
      </w:r>
      <w:r w:rsidR="00966C5C" w:rsidRPr="0000738C">
        <w:rPr>
          <w:rFonts w:cstheme="minorHAnsi"/>
          <w:sz w:val="23"/>
          <w:szCs w:val="23"/>
        </w:rPr>
        <w:t xml:space="preserve">e </w:t>
      </w:r>
      <w:r w:rsidR="0000738C">
        <w:rPr>
          <w:rFonts w:cstheme="minorHAnsi"/>
          <w:sz w:val="23"/>
          <w:szCs w:val="23"/>
        </w:rPr>
        <w:t>r</w:t>
      </w:r>
      <w:r w:rsidR="00966C5C" w:rsidRPr="0000738C">
        <w:rPr>
          <w:rFonts w:cstheme="minorHAnsi"/>
          <w:sz w:val="23"/>
          <w:szCs w:val="23"/>
        </w:rPr>
        <w:t>esponsável</w:t>
      </w:r>
      <w:r w:rsidR="00D11B27" w:rsidRPr="0000738C">
        <w:rPr>
          <w:rFonts w:cstheme="minorHAnsi"/>
          <w:sz w:val="23"/>
          <w:szCs w:val="23"/>
        </w:rPr>
        <w:t xml:space="preserve"> </w:t>
      </w:r>
      <w:r w:rsidR="0000738C">
        <w:rPr>
          <w:rFonts w:cstheme="minorHAnsi"/>
          <w:sz w:val="23"/>
          <w:szCs w:val="23"/>
        </w:rPr>
        <w:t>t</w:t>
      </w:r>
      <w:r w:rsidR="00966C5C" w:rsidRPr="0000738C">
        <w:rPr>
          <w:rFonts w:cstheme="minorHAnsi"/>
          <w:sz w:val="23"/>
          <w:szCs w:val="23"/>
        </w:rPr>
        <w:t>écnico</w:t>
      </w:r>
      <w:r w:rsidR="0075104B" w:rsidRPr="0000738C">
        <w:rPr>
          <w:rFonts w:cstheme="minorHAnsi"/>
          <w:sz w:val="23"/>
          <w:szCs w:val="23"/>
        </w:rPr>
        <w:t xml:space="preserve"> </w:t>
      </w:r>
      <w:r w:rsidR="00D11B27" w:rsidRPr="0000738C">
        <w:rPr>
          <w:rFonts w:cstheme="minorHAnsi"/>
          <w:sz w:val="23"/>
          <w:szCs w:val="23"/>
        </w:rPr>
        <w:t>pel</w:t>
      </w:r>
      <w:r w:rsidRPr="0000738C">
        <w:rPr>
          <w:rFonts w:cstheme="minorHAnsi"/>
          <w:sz w:val="23"/>
          <w:szCs w:val="23"/>
        </w:rPr>
        <w:t>o</w:t>
      </w:r>
      <w:r w:rsidR="00966C5C" w:rsidRPr="0000738C">
        <w:rPr>
          <w:rFonts w:cstheme="minorHAnsi"/>
          <w:sz w:val="23"/>
          <w:szCs w:val="23"/>
        </w:rPr>
        <w:t>(s)</w:t>
      </w:r>
      <w:r w:rsidRPr="0000738C">
        <w:rPr>
          <w:rFonts w:cstheme="minorHAnsi"/>
          <w:sz w:val="23"/>
          <w:szCs w:val="23"/>
        </w:rPr>
        <w:t xml:space="preserve"> </w:t>
      </w:r>
      <w:r w:rsidR="00966C5C" w:rsidRPr="0000738C">
        <w:rPr>
          <w:rFonts w:cstheme="minorHAnsi"/>
          <w:sz w:val="23"/>
          <w:szCs w:val="23"/>
        </w:rPr>
        <w:t>equipamento(os)</w:t>
      </w:r>
      <w:r w:rsidR="0075104B" w:rsidRPr="0000738C">
        <w:rPr>
          <w:rFonts w:cstheme="minorHAnsi"/>
          <w:sz w:val="23"/>
          <w:szCs w:val="23"/>
        </w:rPr>
        <w:t xml:space="preserve"> </w:t>
      </w:r>
      <w:r w:rsidR="00966C5C" w:rsidRPr="0000738C">
        <w:rPr>
          <w:rFonts w:cstheme="minorHAnsi"/>
          <w:sz w:val="23"/>
          <w:szCs w:val="23"/>
        </w:rPr>
        <w:t>disposto(s) e instalado(s)</w:t>
      </w:r>
      <w:r w:rsidR="007812E9" w:rsidRPr="0000738C">
        <w:rPr>
          <w:rFonts w:cstheme="minorHAnsi"/>
          <w:sz w:val="23"/>
          <w:szCs w:val="23"/>
        </w:rPr>
        <w:t xml:space="preserve"> no endereço à seguir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Endereço do Evento"/>
          <w:tag w:val="Nome do logradouro, sem numeração predial"/>
          <w:id w:val="874965312"/>
          <w:placeholder>
            <w:docPart w:val="02E93430F1F94FE095108B365EAAAA1D"/>
          </w:placeholder>
          <w:showingPlcHdr/>
          <w15:color w:val="FF0000"/>
          <w:text/>
        </w:sdtPr>
        <w:sdtContent>
          <w:permStart w:id="1770608574" w:edGrp="everyone"/>
          <w:r w:rsidR="007812E9" w:rsidRPr="0000738C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  <w:permEnd w:id="1770608574"/>
        </w:sdtContent>
      </w:sdt>
      <w:r w:rsidR="007812E9" w:rsidRPr="0000738C">
        <w:rPr>
          <w:rFonts w:cstheme="minorHAnsi"/>
          <w:sz w:val="23"/>
          <w:szCs w:val="23"/>
        </w:rPr>
        <w:t>, conforme requerimento apresentado à esta municipalidade</w:t>
      </w:r>
      <w:r w:rsidR="0000738C">
        <w:rPr>
          <w:rFonts w:cstheme="minorHAnsi"/>
          <w:sz w:val="23"/>
          <w:szCs w:val="23"/>
        </w:rPr>
        <w:t xml:space="preserve">, </w:t>
      </w:r>
      <w:r w:rsidR="007812E9" w:rsidRPr="0000738C">
        <w:rPr>
          <w:rFonts w:cstheme="minorHAnsi"/>
          <w:sz w:val="23"/>
          <w:szCs w:val="23"/>
        </w:rPr>
        <w:t>no intuito da obtenção do Alvará de Funcionamento e em atendimento à L.M. 6279/2013 e</w:t>
      </w:r>
      <w:r w:rsidR="00966C5C" w:rsidRPr="0000738C">
        <w:rPr>
          <w:rFonts w:cstheme="minorHAnsi"/>
          <w:sz w:val="23"/>
          <w:szCs w:val="23"/>
        </w:rPr>
        <w:t>/ou</w:t>
      </w:r>
      <w:r w:rsidR="007812E9" w:rsidRPr="0000738C">
        <w:rPr>
          <w:rFonts w:cstheme="minorHAnsi"/>
          <w:sz w:val="23"/>
          <w:szCs w:val="23"/>
        </w:rPr>
        <w:t xml:space="preserve"> L.M. 5648/2007, </w:t>
      </w:r>
      <w:r w:rsidRPr="0000738C">
        <w:rPr>
          <w:rFonts w:cstheme="minorHAnsi"/>
          <w:b/>
          <w:sz w:val="23"/>
          <w:szCs w:val="23"/>
        </w:rPr>
        <w:t>DECLARAMOS</w:t>
      </w:r>
      <w:r w:rsidRPr="0000738C">
        <w:rPr>
          <w:rFonts w:cstheme="minorHAnsi"/>
          <w:sz w:val="23"/>
          <w:szCs w:val="23"/>
        </w:rPr>
        <w:t xml:space="preserve"> </w:t>
      </w:r>
      <w:r w:rsidR="00D11B27" w:rsidRPr="0000738C">
        <w:rPr>
          <w:rFonts w:cstheme="minorHAnsi"/>
          <w:sz w:val="23"/>
          <w:szCs w:val="23"/>
        </w:rPr>
        <w:t>que</w:t>
      </w:r>
      <w:r w:rsidRPr="0000738C">
        <w:rPr>
          <w:rFonts w:cstheme="minorHAnsi"/>
          <w:sz w:val="23"/>
          <w:szCs w:val="23"/>
        </w:rPr>
        <w:t>:</w:t>
      </w:r>
    </w:p>
    <w:p w14:paraId="7DF68E0E" w14:textId="77777777" w:rsidR="00642CFE" w:rsidRPr="0000738C" w:rsidRDefault="00642CFE" w:rsidP="0000738C">
      <w:pPr>
        <w:tabs>
          <w:tab w:val="left" w:pos="2410"/>
          <w:tab w:val="left" w:pos="4395"/>
          <w:tab w:val="left" w:pos="7797"/>
        </w:tabs>
        <w:spacing w:after="0" w:line="276" w:lineRule="auto"/>
        <w:jc w:val="both"/>
        <w:rPr>
          <w:rFonts w:cstheme="minorHAnsi"/>
          <w:sz w:val="23"/>
          <w:szCs w:val="23"/>
        </w:rPr>
      </w:pPr>
    </w:p>
    <w:p w14:paraId="554296D7" w14:textId="24292632" w:rsidR="004D01B3" w:rsidRPr="0000738C" w:rsidRDefault="004D01B3" w:rsidP="0000738C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6"/>
        <w:jc w:val="both"/>
        <w:rPr>
          <w:rFonts w:cstheme="minorHAnsi"/>
          <w:sz w:val="23"/>
          <w:szCs w:val="23"/>
        </w:rPr>
      </w:pPr>
      <w:r w:rsidRPr="0000738C">
        <w:rPr>
          <w:rFonts w:cstheme="minorHAnsi"/>
          <w:sz w:val="23"/>
          <w:szCs w:val="23"/>
        </w:rPr>
        <w:t>Atestamos a segurança e estabilidade física e estrutura</w:t>
      </w:r>
      <w:r w:rsidR="00663EC1" w:rsidRPr="0000738C">
        <w:rPr>
          <w:rFonts w:cstheme="minorHAnsi"/>
          <w:sz w:val="23"/>
          <w:szCs w:val="23"/>
        </w:rPr>
        <w:t>l</w:t>
      </w:r>
      <w:r w:rsidRPr="0000738C">
        <w:rPr>
          <w:rFonts w:cstheme="minorHAnsi"/>
          <w:sz w:val="23"/>
          <w:szCs w:val="23"/>
        </w:rPr>
        <w:t xml:space="preserve"> </w:t>
      </w:r>
      <w:r w:rsidR="00966C5C" w:rsidRPr="0000738C">
        <w:rPr>
          <w:rFonts w:cstheme="minorHAnsi"/>
          <w:sz w:val="23"/>
          <w:szCs w:val="23"/>
        </w:rPr>
        <w:t>equipamentos de diversão, mecânicos, eletromecânicos infláveis e congêne</w:t>
      </w:r>
      <w:r w:rsidR="001C2014" w:rsidRPr="0000738C">
        <w:rPr>
          <w:rFonts w:cstheme="minorHAnsi"/>
          <w:sz w:val="23"/>
          <w:szCs w:val="23"/>
        </w:rPr>
        <w:t>res,</w:t>
      </w:r>
      <w:r w:rsidR="007A7F23" w:rsidRPr="0000738C">
        <w:rPr>
          <w:rFonts w:cstheme="minorHAnsi"/>
          <w:sz w:val="23"/>
          <w:szCs w:val="23"/>
        </w:rPr>
        <w:t xml:space="preserve"> </w:t>
      </w:r>
      <w:r w:rsidRPr="0000738C">
        <w:rPr>
          <w:rFonts w:cstheme="minorHAnsi"/>
          <w:sz w:val="23"/>
          <w:szCs w:val="23"/>
        </w:rPr>
        <w:t xml:space="preserve">e que os mesmos </w:t>
      </w:r>
      <w:r w:rsidR="00D11B27" w:rsidRPr="0000738C">
        <w:rPr>
          <w:rFonts w:cstheme="minorHAnsi"/>
          <w:sz w:val="23"/>
          <w:szCs w:val="23"/>
        </w:rPr>
        <w:t>atendem à legislação</w:t>
      </w:r>
      <w:r w:rsidRPr="0000738C">
        <w:rPr>
          <w:rFonts w:cstheme="minorHAnsi"/>
          <w:sz w:val="23"/>
          <w:szCs w:val="23"/>
        </w:rPr>
        <w:t xml:space="preserve"> e normas de segurança e não oferecem riscos para seus usuários. </w:t>
      </w:r>
    </w:p>
    <w:p w14:paraId="256442AF" w14:textId="59AB1E82" w:rsidR="004D01B3" w:rsidRPr="0000738C" w:rsidRDefault="004D01B3" w:rsidP="0000738C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6"/>
        <w:jc w:val="both"/>
        <w:rPr>
          <w:rFonts w:cstheme="minorHAnsi"/>
          <w:sz w:val="23"/>
          <w:szCs w:val="23"/>
        </w:rPr>
      </w:pPr>
      <w:r w:rsidRPr="0000738C">
        <w:rPr>
          <w:rFonts w:cstheme="minorHAnsi"/>
          <w:sz w:val="23"/>
          <w:szCs w:val="23"/>
        </w:rPr>
        <w:t xml:space="preserve">Atestamos as instalações elétricas atendem as normas </w:t>
      </w:r>
      <w:r w:rsidR="00496900" w:rsidRPr="0000738C">
        <w:rPr>
          <w:rFonts w:cstheme="minorHAnsi"/>
          <w:sz w:val="23"/>
          <w:szCs w:val="23"/>
        </w:rPr>
        <w:t xml:space="preserve">de segurança NBR, compreendendo a distribuição, iluminação, </w:t>
      </w:r>
      <w:r w:rsidR="00CB6515" w:rsidRPr="0000738C">
        <w:rPr>
          <w:rFonts w:cstheme="minorHAnsi"/>
          <w:sz w:val="23"/>
          <w:szCs w:val="23"/>
        </w:rPr>
        <w:t>extensões</w:t>
      </w:r>
      <w:r w:rsidR="00496900" w:rsidRPr="0000738C">
        <w:rPr>
          <w:rFonts w:cstheme="minorHAnsi"/>
          <w:sz w:val="23"/>
          <w:szCs w:val="23"/>
        </w:rPr>
        <w:t>, aplicação, etc.</w:t>
      </w:r>
    </w:p>
    <w:p w14:paraId="4BF3BB14" w14:textId="51B4804B" w:rsidR="001C2014" w:rsidRPr="0000738C" w:rsidRDefault="00496900" w:rsidP="0000738C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6"/>
        <w:jc w:val="both"/>
        <w:rPr>
          <w:rFonts w:cstheme="minorHAnsi"/>
          <w:sz w:val="23"/>
          <w:szCs w:val="23"/>
        </w:rPr>
      </w:pPr>
      <w:r w:rsidRPr="0000738C">
        <w:rPr>
          <w:rFonts w:cstheme="minorHAnsi"/>
          <w:sz w:val="23"/>
          <w:szCs w:val="23"/>
        </w:rPr>
        <w:t>Atestamos qu</w:t>
      </w:r>
      <w:r w:rsidR="004D01B3" w:rsidRPr="0000738C">
        <w:rPr>
          <w:rFonts w:cstheme="minorHAnsi"/>
          <w:sz w:val="23"/>
          <w:szCs w:val="23"/>
        </w:rPr>
        <w:t xml:space="preserve">e </w:t>
      </w:r>
      <w:r w:rsidR="001C2014" w:rsidRPr="0000738C">
        <w:rPr>
          <w:rFonts w:cstheme="minorHAnsi"/>
          <w:sz w:val="23"/>
          <w:szCs w:val="23"/>
        </w:rPr>
        <w:t>foram efetivamente observadas as normas</w:t>
      </w:r>
      <w:r w:rsidRPr="0000738C">
        <w:rPr>
          <w:rFonts w:cstheme="minorHAnsi"/>
          <w:sz w:val="23"/>
          <w:szCs w:val="23"/>
        </w:rPr>
        <w:t xml:space="preserve"> </w:t>
      </w:r>
      <w:r w:rsidR="001C2014" w:rsidRPr="0000738C">
        <w:rPr>
          <w:rFonts w:cstheme="minorHAnsi"/>
          <w:sz w:val="23"/>
          <w:szCs w:val="23"/>
        </w:rPr>
        <w:t xml:space="preserve">NBR 15926 – Equipamentos de Parques de Diversão, NBR 16071 – Playgrounds, Decisão Normativa do CONFEA nº 52 </w:t>
      </w:r>
      <w:r w:rsidR="00633846" w:rsidRPr="0000738C">
        <w:rPr>
          <w:rFonts w:cstheme="minorHAnsi"/>
          <w:sz w:val="23"/>
          <w:szCs w:val="23"/>
        </w:rPr>
        <w:t>de</w:t>
      </w:r>
      <w:r w:rsidR="001C2014" w:rsidRPr="0000738C">
        <w:rPr>
          <w:rFonts w:cstheme="minorHAnsi"/>
          <w:sz w:val="23"/>
          <w:szCs w:val="23"/>
        </w:rPr>
        <w:t xml:space="preserve"> 08/1994, bem como a</w:t>
      </w:r>
      <w:r w:rsidR="00987A6F" w:rsidRPr="0000738C">
        <w:rPr>
          <w:rFonts w:cstheme="minorHAnsi"/>
          <w:sz w:val="23"/>
          <w:szCs w:val="23"/>
        </w:rPr>
        <w:t xml:space="preserve"> NR 12 no quesito de manutenção e segurança.</w:t>
      </w:r>
    </w:p>
    <w:p w14:paraId="2545CBBA" w14:textId="1BC6DF25" w:rsidR="00CB6515" w:rsidRPr="0000738C" w:rsidRDefault="00CB6515" w:rsidP="0000738C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6"/>
        <w:jc w:val="both"/>
        <w:rPr>
          <w:rFonts w:cstheme="minorHAnsi"/>
          <w:sz w:val="23"/>
          <w:szCs w:val="23"/>
        </w:rPr>
      </w:pPr>
      <w:r w:rsidRPr="0000738C">
        <w:rPr>
          <w:rFonts w:cstheme="minorHAnsi"/>
          <w:sz w:val="23"/>
          <w:szCs w:val="23"/>
        </w:rPr>
        <w:t xml:space="preserve">Assumimos todo e qualquer ônus sobre os sinistros que venham a ocorrer na dependência e durante o </w:t>
      </w:r>
      <w:r w:rsidR="00987A6F" w:rsidRPr="0000738C">
        <w:rPr>
          <w:rFonts w:cstheme="minorHAnsi"/>
          <w:sz w:val="23"/>
          <w:szCs w:val="23"/>
        </w:rPr>
        <w:t>uso do</w:t>
      </w:r>
      <w:r w:rsidR="00633846" w:rsidRPr="0000738C">
        <w:rPr>
          <w:rFonts w:cstheme="minorHAnsi"/>
          <w:sz w:val="23"/>
          <w:szCs w:val="23"/>
        </w:rPr>
        <w:t>(</w:t>
      </w:r>
      <w:r w:rsidR="00987A6F" w:rsidRPr="0000738C">
        <w:rPr>
          <w:rFonts w:cstheme="minorHAnsi"/>
          <w:sz w:val="23"/>
          <w:szCs w:val="23"/>
        </w:rPr>
        <w:t>s</w:t>
      </w:r>
      <w:r w:rsidR="00633846" w:rsidRPr="0000738C">
        <w:rPr>
          <w:rFonts w:cstheme="minorHAnsi"/>
          <w:sz w:val="23"/>
          <w:szCs w:val="23"/>
        </w:rPr>
        <w:t>)</w:t>
      </w:r>
      <w:r w:rsidR="00987A6F" w:rsidRPr="0000738C">
        <w:rPr>
          <w:rFonts w:cstheme="minorHAnsi"/>
          <w:sz w:val="23"/>
          <w:szCs w:val="23"/>
        </w:rPr>
        <w:t xml:space="preserve"> equipamento</w:t>
      </w:r>
      <w:r w:rsidR="00633846" w:rsidRPr="0000738C">
        <w:rPr>
          <w:rFonts w:cstheme="minorHAnsi"/>
          <w:sz w:val="23"/>
          <w:szCs w:val="23"/>
        </w:rPr>
        <w:t>(</w:t>
      </w:r>
      <w:r w:rsidR="00987A6F" w:rsidRPr="0000738C">
        <w:rPr>
          <w:rFonts w:cstheme="minorHAnsi"/>
          <w:sz w:val="23"/>
          <w:szCs w:val="23"/>
        </w:rPr>
        <w:t>s</w:t>
      </w:r>
      <w:r w:rsidR="00633846" w:rsidRPr="0000738C">
        <w:rPr>
          <w:rFonts w:cstheme="minorHAnsi"/>
          <w:sz w:val="23"/>
          <w:szCs w:val="23"/>
        </w:rPr>
        <w:t>)</w:t>
      </w:r>
      <w:r w:rsidRPr="0000738C">
        <w:rPr>
          <w:rFonts w:cstheme="minorHAnsi"/>
          <w:sz w:val="23"/>
          <w:szCs w:val="23"/>
        </w:rPr>
        <w:t xml:space="preserve">, </w:t>
      </w:r>
      <w:bookmarkStart w:id="0" w:name="_Hlk117087557"/>
      <w:r w:rsidRPr="0000738C">
        <w:rPr>
          <w:rFonts w:cstheme="minorHAnsi"/>
          <w:sz w:val="23"/>
          <w:szCs w:val="23"/>
        </w:rPr>
        <w:t>seja ele causado pelo mesmo ou em função dele, seja por pessoa, grupo</w:t>
      </w:r>
      <w:r w:rsidR="00987A6F" w:rsidRPr="0000738C">
        <w:rPr>
          <w:rFonts w:cstheme="minorHAnsi"/>
          <w:sz w:val="23"/>
          <w:szCs w:val="23"/>
        </w:rPr>
        <w:t xml:space="preserve"> ou</w:t>
      </w:r>
      <w:r w:rsidRPr="0000738C">
        <w:rPr>
          <w:rFonts w:cstheme="minorHAnsi"/>
          <w:sz w:val="23"/>
          <w:szCs w:val="23"/>
        </w:rPr>
        <w:t xml:space="preserve"> fato</w:t>
      </w:r>
      <w:bookmarkEnd w:id="0"/>
      <w:r w:rsidR="00AB5A2A" w:rsidRPr="0000738C">
        <w:rPr>
          <w:rFonts w:cstheme="minorHAnsi"/>
          <w:sz w:val="23"/>
          <w:szCs w:val="23"/>
        </w:rPr>
        <w:t>, isentando a Prefeitura de São Bernardo do Campo de qualquer responsabilidade que lhe venha a ser imputada</w:t>
      </w:r>
      <w:r w:rsidRPr="0000738C">
        <w:rPr>
          <w:rFonts w:cstheme="minorHAnsi"/>
          <w:sz w:val="23"/>
          <w:szCs w:val="23"/>
        </w:rPr>
        <w:t>.</w:t>
      </w:r>
    </w:p>
    <w:p w14:paraId="1C58D44C" w14:textId="44914ECE" w:rsidR="001B38E2" w:rsidRPr="0000738C" w:rsidRDefault="008876A4" w:rsidP="0000738C">
      <w:pPr>
        <w:pStyle w:val="PargrafodaLista"/>
        <w:numPr>
          <w:ilvl w:val="0"/>
          <w:numId w:val="2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6"/>
        <w:jc w:val="both"/>
        <w:rPr>
          <w:rFonts w:cstheme="minorHAnsi"/>
          <w:sz w:val="23"/>
          <w:szCs w:val="23"/>
        </w:rPr>
      </w:pPr>
      <w:r w:rsidRPr="0000738C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eastAsia="MS Gothic" w:cstheme="minorHAnsi"/>
            <w:b/>
            <w:color w:val="0070C0"/>
            <w:sz w:val="23"/>
            <w:szCs w:val="23"/>
          </w:rPr>
          <w:id w:val="81461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58777670" w:edGrp="everyone"/>
          <w:r w:rsidRPr="0000738C">
            <w:rPr>
              <w:rFonts w:ascii="Segoe UI Symbol" w:eastAsia="MS Gothic" w:hAnsi="Segoe UI Symbol" w:cs="Segoe UI Symbol"/>
              <w:b/>
              <w:color w:val="0070C0"/>
              <w:sz w:val="23"/>
              <w:szCs w:val="23"/>
            </w:rPr>
            <w:t>☐</w:t>
          </w:r>
          <w:permEnd w:id="458777670"/>
        </w:sdtContent>
      </w:sdt>
      <w:r w:rsidRPr="0000738C">
        <w:rPr>
          <w:rFonts w:cstheme="minorHAnsi"/>
          <w:b/>
          <w:color w:val="0070C0"/>
          <w:sz w:val="23"/>
          <w:szCs w:val="23"/>
          <w:u w:val="single"/>
        </w:rPr>
        <w:t xml:space="preserve">  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Preencher com alguma nova declaração que julgar pertinente"/>
          <w:tag w:val="Nome do logradouro, sem numeração predial"/>
          <w:id w:val="671216924"/>
          <w:placeholder>
            <w:docPart w:val="8E2AAB7C7C3E48A8AA628542521C685B"/>
          </w:placeholder>
          <w:showingPlcHdr/>
          <w15:color w:val="FF0000"/>
          <w:text/>
        </w:sdtPr>
        <w:sdtContent>
          <w:permStart w:id="504780469" w:edGrp="everyone"/>
          <w:r w:rsidR="001B38E2" w:rsidRPr="0000738C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  <w:permEnd w:id="504780469"/>
        </w:sdtContent>
      </w:sdt>
    </w:p>
    <w:p w14:paraId="6F4F2288" w14:textId="77777777" w:rsidR="007A7F23" w:rsidRPr="0000738C" w:rsidRDefault="007A7F23" w:rsidP="0000738C">
      <w:pPr>
        <w:spacing w:after="0"/>
        <w:jc w:val="both"/>
        <w:rPr>
          <w:rFonts w:cstheme="minorHAnsi"/>
          <w:sz w:val="23"/>
          <w:szCs w:val="23"/>
        </w:rPr>
      </w:pPr>
    </w:p>
    <w:p w14:paraId="49ECAC3F" w14:textId="752A3524" w:rsidR="00F35A7F" w:rsidRPr="0000738C" w:rsidRDefault="00F35A7F" w:rsidP="0000738C">
      <w:pPr>
        <w:spacing w:after="0"/>
        <w:jc w:val="both"/>
        <w:rPr>
          <w:rFonts w:cstheme="minorHAnsi"/>
          <w:sz w:val="23"/>
          <w:szCs w:val="23"/>
        </w:rPr>
      </w:pPr>
      <w:r w:rsidRPr="0000738C">
        <w:rPr>
          <w:rFonts w:cstheme="minorHAnsi"/>
          <w:sz w:val="23"/>
          <w:szCs w:val="23"/>
        </w:rPr>
        <w:t xml:space="preserve">Sob as penas da lei, somos responsáveis pela veracidade e exatidão das informações prestadas nesta </w:t>
      </w:r>
      <w:r w:rsidR="0000738C">
        <w:rPr>
          <w:rFonts w:cstheme="minorHAnsi"/>
          <w:sz w:val="23"/>
          <w:szCs w:val="23"/>
        </w:rPr>
        <w:t>d</w:t>
      </w:r>
      <w:r w:rsidRPr="0000738C">
        <w:rPr>
          <w:rFonts w:cstheme="minorHAnsi"/>
          <w:sz w:val="23"/>
          <w:szCs w:val="23"/>
        </w:rPr>
        <w:t>eclaração.</w:t>
      </w:r>
    </w:p>
    <w:p w14:paraId="7106D58D" w14:textId="385C6750" w:rsidR="0000738C" w:rsidRDefault="00F35A7F" w:rsidP="00647009">
      <w:pPr>
        <w:spacing w:after="0"/>
        <w:rPr>
          <w:rFonts w:cstheme="minorHAnsi"/>
          <w:sz w:val="23"/>
          <w:szCs w:val="23"/>
        </w:rPr>
      </w:pPr>
      <w:r w:rsidRPr="0000738C">
        <w:rPr>
          <w:rFonts w:cstheme="minorHAnsi"/>
          <w:sz w:val="23"/>
          <w:szCs w:val="23"/>
        </w:rPr>
        <w:t>Por ser expressão da verdade</w:t>
      </w:r>
      <w:r w:rsidR="007A7F23" w:rsidRPr="0000738C">
        <w:rPr>
          <w:rFonts w:cstheme="minorHAnsi"/>
          <w:sz w:val="23"/>
          <w:szCs w:val="23"/>
        </w:rPr>
        <w:t>,</w:t>
      </w:r>
      <w:r w:rsidRPr="0000738C">
        <w:rPr>
          <w:rFonts w:cstheme="minorHAnsi"/>
          <w:sz w:val="23"/>
          <w:szCs w:val="23"/>
        </w:rPr>
        <w:t xml:space="preserve"> firmamos o presente.</w:t>
      </w:r>
    </w:p>
    <w:p w14:paraId="39416137" w14:textId="77777777" w:rsidR="0000738C" w:rsidRDefault="0000738C" w:rsidP="0000738C">
      <w:pPr>
        <w:spacing w:after="0"/>
        <w:ind w:left="284"/>
        <w:jc w:val="right"/>
        <w:rPr>
          <w:rFonts w:cstheme="minorHAnsi"/>
          <w:sz w:val="23"/>
          <w:szCs w:val="23"/>
        </w:rPr>
      </w:pPr>
    </w:p>
    <w:p w14:paraId="711978DD" w14:textId="2E3B6FEB" w:rsidR="0000738C" w:rsidRPr="00D03100" w:rsidRDefault="0000738C" w:rsidP="0000738C">
      <w:pPr>
        <w:spacing w:after="0"/>
        <w:ind w:left="284"/>
        <w:jc w:val="right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São Bernardo do campo,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9CE7E3ED16F9493D85649B0D63B6CCF8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D03100">
        <w:rPr>
          <w:rFonts w:cstheme="minorHAnsi"/>
          <w:sz w:val="23"/>
          <w:szCs w:val="23"/>
        </w:rPr>
        <w:t xml:space="preserve"> de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ABF85ABBC8A048ABA117EBF9950684BD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D03100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33F20E1C1D7C4B21B27FD43ECA52BC14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D03100">
        <w:rPr>
          <w:rFonts w:cstheme="minorHAnsi"/>
          <w:sz w:val="23"/>
          <w:szCs w:val="23"/>
        </w:rPr>
        <w:t>.</w:t>
      </w:r>
    </w:p>
    <w:p w14:paraId="793EB489" w14:textId="77777777" w:rsidR="0000738C" w:rsidRPr="00D03100" w:rsidRDefault="0000738C" w:rsidP="0000738C">
      <w:pPr>
        <w:spacing w:after="0"/>
        <w:ind w:left="284" w:firstLine="993"/>
        <w:jc w:val="both"/>
        <w:rPr>
          <w:rFonts w:cstheme="minorHAnsi"/>
          <w:sz w:val="23"/>
          <w:szCs w:val="23"/>
        </w:rPr>
      </w:pPr>
    </w:p>
    <w:p w14:paraId="6353501E" w14:textId="10D63626" w:rsidR="0000738C" w:rsidRPr="00D03100" w:rsidRDefault="0000738C" w:rsidP="0000738C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_________________________________</w:t>
      </w:r>
    </w:p>
    <w:p w14:paraId="0E3578A0" w14:textId="17ADA42C" w:rsidR="0000738C" w:rsidRDefault="0000738C" w:rsidP="0000738C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Proprietário</w:t>
      </w:r>
      <w:r w:rsidR="00647009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do responsável pelo projeto"/>
          <w:id w:val="108791273"/>
          <w:placeholder>
            <w:docPart w:val="8F074470FAAD4667806688885A8532E9"/>
          </w:placeholder>
          <w:showingPlcHdr/>
          <w15:color w:val="FF0000"/>
          <w:text/>
        </w:sdtPr>
        <w:sdtContent>
          <w:r w:rsidR="00647009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72C68DE2" w14:textId="03CAEFF6" w:rsidR="000538AE" w:rsidRPr="00D03100" w:rsidRDefault="000538AE" w:rsidP="0000738C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C</w:t>
      </w:r>
      <w:r>
        <w:rPr>
          <w:rFonts w:cstheme="minorHAnsi"/>
          <w:sz w:val="23"/>
          <w:szCs w:val="23"/>
        </w:rPr>
        <w:t>NPJ/C</w:t>
      </w:r>
      <w:r w:rsidRPr="00D03100">
        <w:rPr>
          <w:rFonts w:cstheme="minorHAnsi"/>
          <w:sz w:val="23"/>
          <w:szCs w:val="23"/>
        </w:rPr>
        <w:t xml:space="preserve">PF: </w:t>
      </w:r>
      <w:sdt>
        <w:sdtPr>
          <w:rPr>
            <w:rFonts w:cstheme="minorHAnsi"/>
            <w:b/>
            <w:sz w:val="23"/>
            <w:szCs w:val="23"/>
          </w:rPr>
          <w:alias w:val="Número do CNPJ OU CPF do proprietário"/>
          <w:tag w:val="Número da ART/RRT do projeto"/>
          <w:id w:val="586585948"/>
          <w:placeholder>
            <w:docPart w:val="0650D4CF7EB847FE9F70F263697DFA07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Pr="00D03100">
        <w:rPr>
          <w:rFonts w:cstheme="minorHAnsi"/>
          <w:sz w:val="23"/>
          <w:szCs w:val="23"/>
        </w:rPr>
        <w:tab/>
      </w:r>
    </w:p>
    <w:p w14:paraId="346150EA" w14:textId="3D31EAD0" w:rsidR="0000738C" w:rsidRPr="00D03100" w:rsidRDefault="00647009" w:rsidP="0000738C">
      <w:pPr>
        <w:spacing w:after="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Representante</w:t>
      </w:r>
      <w:r w:rsidR="0000738C" w:rsidRPr="00D03100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representante em caso de PJ"/>
          <w:tag w:val="Nome do responsável pelo projeto"/>
          <w:id w:val="-114370771"/>
          <w:placeholder>
            <w:docPart w:val="3C0DE0F3E0644874B1EF84031CB81A88"/>
          </w:placeholder>
          <w:showingPlcHdr/>
          <w15:color w:val="FF0000"/>
          <w:text/>
        </w:sdtPr>
        <w:sdtContent>
          <w:r w:rsidR="0000738C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="0000738C" w:rsidRPr="00D03100">
        <w:rPr>
          <w:rFonts w:cstheme="minorHAnsi"/>
          <w:sz w:val="23"/>
          <w:szCs w:val="23"/>
        </w:rPr>
        <w:tab/>
      </w:r>
    </w:p>
    <w:p w14:paraId="6C3C682A" w14:textId="558BBC47" w:rsidR="00647009" w:rsidRDefault="00647009" w:rsidP="00647009">
      <w:pPr>
        <w:spacing w:after="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C</w:t>
      </w:r>
      <w:r w:rsidR="0000738C" w:rsidRPr="00D03100">
        <w:rPr>
          <w:rFonts w:cstheme="minorHAnsi"/>
          <w:sz w:val="23"/>
          <w:szCs w:val="23"/>
        </w:rPr>
        <w:t xml:space="preserve">PF: </w:t>
      </w:r>
      <w:sdt>
        <w:sdtPr>
          <w:rPr>
            <w:rFonts w:cstheme="minorHAnsi"/>
            <w:b/>
            <w:sz w:val="23"/>
            <w:szCs w:val="23"/>
          </w:rPr>
          <w:alias w:val="Número do CPF do representante"/>
          <w:tag w:val="Número da ART/RRT do projeto"/>
          <w:id w:val="912207381"/>
          <w:placeholder>
            <w:docPart w:val="B9B0DC090D5844AB89EDF3FDE44582A7"/>
          </w:placeholder>
          <w:showingPlcHdr/>
          <w15:color w:val="FF0000"/>
          <w:text/>
        </w:sdtPr>
        <w:sdtContent>
          <w:r w:rsidR="0000738C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="0000738C" w:rsidRPr="00D03100">
        <w:rPr>
          <w:rFonts w:cstheme="minorHAnsi"/>
          <w:sz w:val="23"/>
          <w:szCs w:val="23"/>
        </w:rPr>
        <w:tab/>
      </w:r>
      <w:r w:rsidR="0000738C" w:rsidRPr="00D03100">
        <w:rPr>
          <w:rFonts w:cstheme="minorHAnsi"/>
          <w:sz w:val="23"/>
          <w:szCs w:val="23"/>
        </w:rPr>
        <w:tab/>
      </w:r>
      <w:r w:rsidR="0000738C" w:rsidRPr="00D03100">
        <w:rPr>
          <w:rFonts w:cstheme="minorHAnsi"/>
          <w:sz w:val="23"/>
          <w:szCs w:val="23"/>
        </w:rPr>
        <w:tab/>
      </w:r>
      <w:r w:rsidR="0000738C" w:rsidRPr="00D03100">
        <w:rPr>
          <w:rFonts w:cstheme="minorHAnsi"/>
          <w:sz w:val="23"/>
          <w:szCs w:val="23"/>
        </w:rPr>
        <w:tab/>
      </w:r>
    </w:p>
    <w:p w14:paraId="79B7D033" w14:textId="77777777" w:rsidR="00647009" w:rsidRDefault="00647009" w:rsidP="00647009">
      <w:pPr>
        <w:spacing w:after="0"/>
        <w:rPr>
          <w:rFonts w:cstheme="minorHAnsi"/>
          <w:sz w:val="23"/>
          <w:szCs w:val="23"/>
        </w:rPr>
      </w:pPr>
    </w:p>
    <w:p w14:paraId="23AA6811" w14:textId="64750E70" w:rsidR="00647009" w:rsidRPr="00D03100" w:rsidRDefault="00647009" w:rsidP="00647009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</w:t>
      </w:r>
    </w:p>
    <w:p w14:paraId="1F0FB021" w14:textId="1CAD41FC" w:rsidR="00647009" w:rsidRPr="00D03100" w:rsidRDefault="00647009" w:rsidP="00647009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Responsável Técnico: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"/>
          <w:tag w:val="Nome do responsável pelo projeto"/>
          <w:id w:val="284395221"/>
          <w:placeholder>
            <w:docPart w:val="BA70DB1F46BA415398EDAEAF331A1AB9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Pr="00D03100">
        <w:rPr>
          <w:rFonts w:cstheme="minorHAnsi"/>
          <w:sz w:val="23"/>
          <w:szCs w:val="23"/>
        </w:rPr>
        <w:t xml:space="preserve"> </w:t>
      </w:r>
    </w:p>
    <w:p w14:paraId="4012AC17" w14:textId="77777777" w:rsidR="00647009" w:rsidRDefault="00647009" w:rsidP="00647009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CREA/CAU: </w:t>
      </w:r>
      <w:sdt>
        <w:sdtPr>
          <w:rPr>
            <w:rFonts w:cstheme="minorHAnsi"/>
            <w:b/>
            <w:sz w:val="23"/>
            <w:szCs w:val="23"/>
          </w:rPr>
          <w:alias w:val="Número do CREA/CAU do responsável técnico"/>
          <w:tag w:val="Número do CREA/CAU do responsável pelo projeto"/>
          <w:id w:val="-571812533"/>
          <w:placeholder>
            <w:docPart w:val="2CA8772B69E84167A6958F4E2E220B62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146A0318" w14:textId="723B7DE6" w:rsidR="0000738C" w:rsidRPr="00D03100" w:rsidRDefault="00647009" w:rsidP="0000738C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ART/RRT: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o projeto"/>
          <w:id w:val="-4514007"/>
          <w:placeholder>
            <w:docPart w:val="EC5560F78D6B4E1993BC4251A6226874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sectPr w:rsidR="0000738C" w:rsidRPr="00D03100" w:rsidSect="000538AE">
      <w:headerReference w:type="default" r:id="rId8"/>
      <w:footerReference w:type="default" r:id="rId9"/>
      <w:type w:val="continuous"/>
      <w:pgSz w:w="11906" w:h="16838"/>
      <w:pgMar w:top="567" w:right="709" w:bottom="426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63EE" w14:textId="77777777" w:rsidR="008B75D1" w:rsidRDefault="008B75D1" w:rsidP="00281BE0">
      <w:pPr>
        <w:spacing w:after="0" w:line="240" w:lineRule="auto"/>
      </w:pPr>
      <w:r>
        <w:separator/>
      </w:r>
    </w:p>
  </w:endnote>
  <w:endnote w:type="continuationSeparator" w:id="0">
    <w:p w14:paraId="044C7468" w14:textId="77777777" w:rsidR="008B75D1" w:rsidRDefault="008B75D1" w:rsidP="00281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A5A5" w14:textId="34378BCE" w:rsidR="00647009" w:rsidRDefault="00647009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8B68" w14:textId="77777777" w:rsidR="008B75D1" w:rsidRDefault="008B75D1" w:rsidP="00281BE0">
      <w:pPr>
        <w:spacing w:after="0" w:line="240" w:lineRule="auto"/>
      </w:pPr>
      <w:r>
        <w:separator/>
      </w:r>
    </w:p>
  </w:footnote>
  <w:footnote w:type="continuationSeparator" w:id="0">
    <w:p w14:paraId="3EE83FA5" w14:textId="77777777" w:rsidR="008B75D1" w:rsidRDefault="008B75D1" w:rsidP="00281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4F4E" w14:textId="77777777" w:rsidR="0000738C" w:rsidRDefault="0000738C" w:rsidP="0000738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1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5F510CAF" wp14:editId="4360897D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346996177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F06928" w14:textId="77777777" w:rsidR="0000738C" w:rsidRDefault="0000738C" w:rsidP="0000738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9296"/>
  </w:p>
  <w:p w14:paraId="23FF0D42" w14:textId="77777777" w:rsidR="0000738C" w:rsidRDefault="0000738C" w:rsidP="0000738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0AAC5BD8" w14:textId="77777777" w:rsidR="0000738C" w:rsidRPr="006261F8" w:rsidRDefault="0000738C" w:rsidP="0000738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114C3028" w14:textId="77777777" w:rsidR="0000738C" w:rsidRPr="006261F8" w:rsidRDefault="0000738C" w:rsidP="0000738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32E03B55" w14:textId="77777777" w:rsidR="0000738C" w:rsidRDefault="0000738C" w:rsidP="0000738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49C178B5" w14:textId="3F846115" w:rsidR="0000738C" w:rsidRPr="006261F8" w:rsidRDefault="0000738C" w:rsidP="0000738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>
      <w:rPr>
        <w:rFonts w:ascii="Calibri" w:hAnsi="Calibri" w:cs="Arial"/>
        <w:color w:val="0046E3"/>
        <w:sz w:val="23"/>
        <w:szCs w:val="23"/>
      </w:rPr>
      <w:t>Divisão de Expedição de Documentos de Obras Particulares – SPU-23</w:t>
    </w:r>
  </w:p>
  <w:bookmarkEnd w:id="1"/>
  <w:bookmarkEnd w:id="2"/>
  <w:p w14:paraId="01188AE3" w14:textId="77777777" w:rsidR="0000738C" w:rsidRDefault="000073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BE4"/>
    <w:multiLevelType w:val="hybridMultilevel"/>
    <w:tmpl w:val="AB989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6A69C0"/>
    <w:multiLevelType w:val="hybridMultilevel"/>
    <w:tmpl w:val="D81E6F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2225">
    <w:abstractNumId w:val="0"/>
  </w:num>
  <w:num w:numId="2" w16cid:durableId="65981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U5CzQ8ivo3V6O9qTMCzUqYPRFiA907oSUSgKcmHLHT1rUaPKxTfz9cQ+VRZEGqj5K1mC1lzk4OBBXTJONC1y0Q==" w:salt="/Ohm59LIGhfV7mLIq6tQH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B5"/>
    <w:rsid w:val="00003467"/>
    <w:rsid w:val="0000738C"/>
    <w:rsid w:val="00013C19"/>
    <w:rsid w:val="000538AE"/>
    <w:rsid w:val="000867F1"/>
    <w:rsid w:val="00094D15"/>
    <w:rsid w:val="000C7E79"/>
    <w:rsid w:val="000E33F0"/>
    <w:rsid w:val="000E442F"/>
    <w:rsid w:val="001074D0"/>
    <w:rsid w:val="00163652"/>
    <w:rsid w:val="00175903"/>
    <w:rsid w:val="00196FA1"/>
    <w:rsid w:val="001A58B4"/>
    <w:rsid w:val="001B38E2"/>
    <w:rsid w:val="001B641C"/>
    <w:rsid w:val="001C2014"/>
    <w:rsid w:val="001D2761"/>
    <w:rsid w:val="001E1BB5"/>
    <w:rsid w:val="001F6B46"/>
    <w:rsid w:val="00281BE0"/>
    <w:rsid w:val="0028499B"/>
    <w:rsid w:val="002E5E4F"/>
    <w:rsid w:val="00300978"/>
    <w:rsid w:val="00305400"/>
    <w:rsid w:val="00314A08"/>
    <w:rsid w:val="00325177"/>
    <w:rsid w:val="0033270A"/>
    <w:rsid w:val="00356305"/>
    <w:rsid w:val="00360F57"/>
    <w:rsid w:val="00376336"/>
    <w:rsid w:val="00384193"/>
    <w:rsid w:val="003B49B8"/>
    <w:rsid w:val="003E77E9"/>
    <w:rsid w:val="003F2136"/>
    <w:rsid w:val="00401E7C"/>
    <w:rsid w:val="00452011"/>
    <w:rsid w:val="004736AD"/>
    <w:rsid w:val="004774F9"/>
    <w:rsid w:val="00490A98"/>
    <w:rsid w:val="00496900"/>
    <w:rsid w:val="004C4D36"/>
    <w:rsid w:val="004C6D37"/>
    <w:rsid w:val="004D01B3"/>
    <w:rsid w:val="005128E9"/>
    <w:rsid w:val="005700B7"/>
    <w:rsid w:val="006223BC"/>
    <w:rsid w:val="00624934"/>
    <w:rsid w:val="00633846"/>
    <w:rsid w:val="00635A4A"/>
    <w:rsid w:val="00636822"/>
    <w:rsid w:val="00641CC2"/>
    <w:rsid w:val="00642CFE"/>
    <w:rsid w:val="00647009"/>
    <w:rsid w:val="00662F44"/>
    <w:rsid w:val="00663EC1"/>
    <w:rsid w:val="00667314"/>
    <w:rsid w:val="006865E8"/>
    <w:rsid w:val="006D1231"/>
    <w:rsid w:val="00702CDE"/>
    <w:rsid w:val="007378A0"/>
    <w:rsid w:val="0075104B"/>
    <w:rsid w:val="00761ABA"/>
    <w:rsid w:val="00764DB9"/>
    <w:rsid w:val="007812E9"/>
    <w:rsid w:val="00797003"/>
    <w:rsid w:val="007977BF"/>
    <w:rsid w:val="007A7F23"/>
    <w:rsid w:val="007B018F"/>
    <w:rsid w:val="007B4A3E"/>
    <w:rsid w:val="007E3FA7"/>
    <w:rsid w:val="0083375F"/>
    <w:rsid w:val="008368B2"/>
    <w:rsid w:val="008876A4"/>
    <w:rsid w:val="008B75D1"/>
    <w:rsid w:val="008D3E14"/>
    <w:rsid w:val="008F47CC"/>
    <w:rsid w:val="008F5401"/>
    <w:rsid w:val="00907DB7"/>
    <w:rsid w:val="009127B1"/>
    <w:rsid w:val="00931BAD"/>
    <w:rsid w:val="009335BF"/>
    <w:rsid w:val="00940B67"/>
    <w:rsid w:val="00954F85"/>
    <w:rsid w:val="009625CA"/>
    <w:rsid w:val="00965612"/>
    <w:rsid w:val="00966C5C"/>
    <w:rsid w:val="00967EBE"/>
    <w:rsid w:val="00973BD0"/>
    <w:rsid w:val="00985878"/>
    <w:rsid w:val="00987A6F"/>
    <w:rsid w:val="009A5E0B"/>
    <w:rsid w:val="009A7FD2"/>
    <w:rsid w:val="009C0508"/>
    <w:rsid w:val="009D6ADB"/>
    <w:rsid w:val="00A207E1"/>
    <w:rsid w:val="00A316A5"/>
    <w:rsid w:val="00A4020F"/>
    <w:rsid w:val="00A465F4"/>
    <w:rsid w:val="00A62B81"/>
    <w:rsid w:val="00AB5A2A"/>
    <w:rsid w:val="00AB6D43"/>
    <w:rsid w:val="00AD79BB"/>
    <w:rsid w:val="00AE472E"/>
    <w:rsid w:val="00AF12F5"/>
    <w:rsid w:val="00B456F8"/>
    <w:rsid w:val="00B50CB5"/>
    <w:rsid w:val="00B5111B"/>
    <w:rsid w:val="00B813B4"/>
    <w:rsid w:val="00BA7AD8"/>
    <w:rsid w:val="00BB5D82"/>
    <w:rsid w:val="00BF455A"/>
    <w:rsid w:val="00C270CB"/>
    <w:rsid w:val="00C4422A"/>
    <w:rsid w:val="00C47ADA"/>
    <w:rsid w:val="00C519DA"/>
    <w:rsid w:val="00C53B1C"/>
    <w:rsid w:val="00C54166"/>
    <w:rsid w:val="00C744B1"/>
    <w:rsid w:val="00C85E6D"/>
    <w:rsid w:val="00CB6515"/>
    <w:rsid w:val="00CE1FDC"/>
    <w:rsid w:val="00CE29B2"/>
    <w:rsid w:val="00CF7023"/>
    <w:rsid w:val="00D1127B"/>
    <w:rsid w:val="00D11B27"/>
    <w:rsid w:val="00D23EA8"/>
    <w:rsid w:val="00D41F1D"/>
    <w:rsid w:val="00D4798A"/>
    <w:rsid w:val="00D5479E"/>
    <w:rsid w:val="00D616DB"/>
    <w:rsid w:val="00D9076F"/>
    <w:rsid w:val="00E01A34"/>
    <w:rsid w:val="00E43357"/>
    <w:rsid w:val="00EA7C78"/>
    <w:rsid w:val="00EB352A"/>
    <w:rsid w:val="00EB792F"/>
    <w:rsid w:val="00EC05DD"/>
    <w:rsid w:val="00ED4088"/>
    <w:rsid w:val="00EF5030"/>
    <w:rsid w:val="00EF582D"/>
    <w:rsid w:val="00F028D2"/>
    <w:rsid w:val="00F11BB2"/>
    <w:rsid w:val="00F129EF"/>
    <w:rsid w:val="00F146C7"/>
    <w:rsid w:val="00F26C32"/>
    <w:rsid w:val="00F35A7F"/>
    <w:rsid w:val="00F60FD3"/>
    <w:rsid w:val="00F76BA3"/>
    <w:rsid w:val="00F944B7"/>
    <w:rsid w:val="00FA2F0B"/>
    <w:rsid w:val="00FC7FE2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A7583"/>
  <w15:chartTrackingRefBased/>
  <w15:docId w15:val="{F60D577D-2DBE-4A3F-A5B9-6B30BBD1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E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35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45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6F8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8F47CC"/>
    <w:rPr>
      <w:color w:val="808080"/>
    </w:rPr>
  </w:style>
  <w:style w:type="paragraph" w:styleId="PargrafodaLista">
    <w:name w:val="List Paragraph"/>
    <w:basedOn w:val="Normal"/>
    <w:uiPriority w:val="34"/>
    <w:qFormat/>
    <w:rsid w:val="009A7FD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81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1BE0"/>
  </w:style>
  <w:style w:type="paragraph" w:styleId="Rodap">
    <w:name w:val="footer"/>
    <w:basedOn w:val="Normal"/>
    <w:link w:val="RodapChar"/>
    <w:uiPriority w:val="99"/>
    <w:unhideWhenUsed/>
    <w:rsid w:val="00281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1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8104\Downloads\3.5_DeclaracaoAcessibilidade_Habite-seVistoCCOFuncionamento_Modelo_R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E93430F1F94FE095108B365EAAAA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F8F088-C3BE-4F98-B6B8-C69226FDC63C}"/>
      </w:docPartPr>
      <w:docPartBody>
        <w:p w:rsidR="000719B7" w:rsidRDefault="009B58CD" w:rsidP="009B58CD">
          <w:pPr>
            <w:pStyle w:val="02E93430F1F94FE095108B365EAAAA1D"/>
          </w:pPr>
          <w:r w:rsidRPr="007977BF">
            <w:rPr>
              <w:rStyle w:val="TextodoEspaoReservado"/>
              <w:u w:val="single"/>
            </w:rPr>
            <w:t>Clique aqui para digitar texto.</w:t>
          </w:r>
        </w:p>
      </w:docPartBody>
    </w:docPart>
    <w:docPart>
      <w:docPartPr>
        <w:name w:val="8E2AAB7C7C3E48A8AA628542521C68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F90EA2-E2DC-49F7-B7C1-CB64E676E6DF}"/>
      </w:docPartPr>
      <w:docPartBody>
        <w:p w:rsidR="000719B7" w:rsidRDefault="009B58CD" w:rsidP="009B58CD">
          <w:pPr>
            <w:pStyle w:val="8E2AAB7C7C3E48A8AA628542521C685B"/>
          </w:pPr>
          <w:r w:rsidRPr="007977BF">
            <w:rPr>
              <w:rStyle w:val="TextodoEspaoReservado"/>
              <w:u w:val="single"/>
            </w:rPr>
            <w:t>Clique aqui para digitar texto.</w:t>
          </w:r>
        </w:p>
      </w:docPartBody>
    </w:docPart>
    <w:docPart>
      <w:docPartPr>
        <w:name w:val="9CE7E3ED16F9493D85649B0D63B6CC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7E03C6-3BB3-4767-8931-E8421D85DACA}"/>
      </w:docPartPr>
      <w:docPartBody>
        <w:p w:rsidR="0079279C" w:rsidRDefault="004624B4" w:rsidP="004624B4">
          <w:pPr>
            <w:pStyle w:val="9CE7E3ED16F9493D85649B0D63B6CCF8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BF85ABBC8A048ABA117EBF995068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04ECB-CB04-4BB4-9A8C-6BC6B4913A7B}"/>
      </w:docPartPr>
      <w:docPartBody>
        <w:p w:rsidR="0079279C" w:rsidRDefault="004624B4" w:rsidP="004624B4">
          <w:pPr>
            <w:pStyle w:val="ABF85ABBC8A048ABA117EBF9950684BD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33F20E1C1D7C4B21B27FD43ECA52BC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C3A1E-0AD7-48FD-A5DF-86FCF472A109}"/>
      </w:docPartPr>
      <w:docPartBody>
        <w:p w:rsidR="0079279C" w:rsidRDefault="004624B4" w:rsidP="004624B4">
          <w:pPr>
            <w:pStyle w:val="33F20E1C1D7C4B21B27FD43ECA52BC14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3C0DE0F3E0644874B1EF84031CB81A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61364-66A4-4500-B270-DF496FD5BC91}"/>
      </w:docPartPr>
      <w:docPartBody>
        <w:p w:rsidR="0079279C" w:rsidRDefault="004624B4" w:rsidP="004624B4">
          <w:pPr>
            <w:pStyle w:val="3C0DE0F3E0644874B1EF84031CB81A88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9B0DC090D5844AB89EDF3FDE4458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BE146-BD6B-4354-8598-7EF33BF8C501}"/>
      </w:docPartPr>
      <w:docPartBody>
        <w:p w:rsidR="0079279C" w:rsidRDefault="004624B4" w:rsidP="004624B4">
          <w:pPr>
            <w:pStyle w:val="B9B0DC090D5844AB89EDF3FDE44582A7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A70DB1F46BA415398EDAEAF331A1A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845EA1-B705-4D92-BBEF-E39823C55628}"/>
      </w:docPartPr>
      <w:docPartBody>
        <w:p w:rsidR="0003088B" w:rsidRDefault="0079279C" w:rsidP="0079279C">
          <w:pPr>
            <w:pStyle w:val="BA70DB1F46BA415398EDAEAF331A1AB9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2CA8772B69E84167A6958F4E2E220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835FB0-6318-414A-9C47-15D39E9C3705}"/>
      </w:docPartPr>
      <w:docPartBody>
        <w:p w:rsidR="0003088B" w:rsidRDefault="0079279C" w:rsidP="0079279C">
          <w:pPr>
            <w:pStyle w:val="2CA8772B69E84167A6958F4E2E220B62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EC5560F78D6B4E1993BC4251A6226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F94A8-7A6D-4A04-88E2-E1ACFF72C8AD}"/>
      </w:docPartPr>
      <w:docPartBody>
        <w:p w:rsidR="0003088B" w:rsidRDefault="0079279C" w:rsidP="0079279C">
          <w:pPr>
            <w:pStyle w:val="EC5560F78D6B4E1993BC4251A622687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8F074470FAAD4667806688885A853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1395C8-0D22-4FE7-976A-C466ADFBB223}"/>
      </w:docPartPr>
      <w:docPartBody>
        <w:p w:rsidR="0003088B" w:rsidRDefault="0079279C" w:rsidP="0079279C">
          <w:pPr>
            <w:pStyle w:val="8F074470FAAD4667806688885A8532E9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650D4CF7EB847FE9F70F263697DFA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CA63-C207-477E-B759-5C21F23E5DBA}"/>
      </w:docPartPr>
      <w:docPartBody>
        <w:p w:rsidR="00000000" w:rsidRDefault="00B02D2D" w:rsidP="00B02D2D">
          <w:pPr>
            <w:pStyle w:val="0650D4CF7EB847FE9F70F263697DFA07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EF"/>
    <w:rsid w:val="0003088B"/>
    <w:rsid w:val="000719B7"/>
    <w:rsid w:val="000E4A49"/>
    <w:rsid w:val="000F2EB8"/>
    <w:rsid w:val="001023BF"/>
    <w:rsid w:val="001E1BB5"/>
    <w:rsid w:val="001F2A2F"/>
    <w:rsid w:val="002867C9"/>
    <w:rsid w:val="003D061B"/>
    <w:rsid w:val="004624B4"/>
    <w:rsid w:val="004F5170"/>
    <w:rsid w:val="00557E85"/>
    <w:rsid w:val="00572E60"/>
    <w:rsid w:val="0079279C"/>
    <w:rsid w:val="007D2C6D"/>
    <w:rsid w:val="007F4B6A"/>
    <w:rsid w:val="008B3656"/>
    <w:rsid w:val="009335BF"/>
    <w:rsid w:val="00960F1F"/>
    <w:rsid w:val="009B58CD"/>
    <w:rsid w:val="00A90327"/>
    <w:rsid w:val="00B02D2D"/>
    <w:rsid w:val="00B813B4"/>
    <w:rsid w:val="00BD7CEF"/>
    <w:rsid w:val="00D074C0"/>
    <w:rsid w:val="00E15A2B"/>
    <w:rsid w:val="00EF582D"/>
    <w:rsid w:val="00F1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02D2D"/>
    <w:rPr>
      <w:color w:val="808080"/>
    </w:rPr>
  </w:style>
  <w:style w:type="paragraph" w:customStyle="1" w:styleId="9CE7E3ED16F9493D85649B0D63B6CCF8">
    <w:name w:val="9CE7E3ED16F9493D85649B0D63B6CCF8"/>
    <w:rsid w:val="004624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85ABBC8A048ABA117EBF9950684BD">
    <w:name w:val="ABF85ABBC8A048ABA117EBF9950684BD"/>
    <w:rsid w:val="004624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F20E1C1D7C4B21B27FD43ECA52BC14">
    <w:name w:val="33F20E1C1D7C4B21B27FD43ECA52BC14"/>
    <w:rsid w:val="004624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E93430F1F94FE095108B365EAAAA1D">
    <w:name w:val="02E93430F1F94FE095108B365EAAAA1D"/>
    <w:rsid w:val="009B58CD"/>
    <w:rPr>
      <w:kern w:val="2"/>
      <w14:ligatures w14:val="standardContextual"/>
    </w:rPr>
  </w:style>
  <w:style w:type="paragraph" w:customStyle="1" w:styleId="8E2AAB7C7C3E48A8AA628542521C685B">
    <w:name w:val="8E2AAB7C7C3E48A8AA628542521C685B"/>
    <w:rsid w:val="009B58CD"/>
    <w:rPr>
      <w:kern w:val="2"/>
      <w14:ligatures w14:val="standardContextual"/>
    </w:rPr>
  </w:style>
  <w:style w:type="paragraph" w:customStyle="1" w:styleId="3C0DE0F3E0644874B1EF84031CB81A88">
    <w:name w:val="3C0DE0F3E0644874B1EF84031CB81A88"/>
    <w:rsid w:val="004624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B0DC090D5844AB89EDF3FDE44582A7">
    <w:name w:val="B9B0DC090D5844AB89EDF3FDE44582A7"/>
    <w:rsid w:val="004624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70DB1F46BA415398EDAEAF331A1AB9">
    <w:name w:val="BA70DB1F46BA415398EDAEAF331A1AB9"/>
    <w:rsid w:val="007927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A8772B69E84167A6958F4E2E220B62">
    <w:name w:val="2CA8772B69E84167A6958F4E2E220B62"/>
    <w:rsid w:val="007927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5560F78D6B4E1993BC4251A6226874">
    <w:name w:val="EC5560F78D6B4E1993BC4251A6226874"/>
    <w:rsid w:val="007927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074470FAAD4667806688885A8532E9">
    <w:name w:val="8F074470FAAD4667806688885A8532E9"/>
    <w:rsid w:val="007927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50D4CF7EB847FE9F70F263697DFA07">
    <w:name w:val="0650D4CF7EB847FE9F70F263697DFA07"/>
    <w:rsid w:val="00B02D2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7F5A9-F7B0-4C33-82EE-558324FD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3.5_DeclaracaoAcessibilidade_Habite-seVistoCCOFuncionamento_Modelo_R01</Template>
  <TotalTime>22</TotalTime>
  <Pages>1</Pages>
  <Words>352</Words>
  <Characters>1902</Characters>
  <Application>Microsoft Office Word</Application>
  <DocSecurity>8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Kakuiti</dc:creator>
  <cp:keywords/>
  <dc:description/>
  <cp:lastModifiedBy>Cristiane Branco Theodoro</cp:lastModifiedBy>
  <cp:revision>6</cp:revision>
  <cp:lastPrinted>2023-10-27T11:20:00Z</cp:lastPrinted>
  <dcterms:created xsi:type="dcterms:W3CDTF">2025-03-31T12:38:00Z</dcterms:created>
  <dcterms:modified xsi:type="dcterms:W3CDTF">2025-05-26T13:37:00Z</dcterms:modified>
</cp:coreProperties>
</file>